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687C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附件4：</w:t>
      </w:r>
    </w:p>
    <w:p w14:paraId="17C8D7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</w:p>
    <w:p w14:paraId="121D82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同意报考介绍信</w:t>
      </w:r>
    </w:p>
    <w:p w14:paraId="187428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 w14:paraId="1D8427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山东德仁四方人才发展集团有限公司：</w:t>
      </w:r>
    </w:p>
    <w:p w14:paraId="54732A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兹有我单位职工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同志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（身份证号：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），参加德州市公安机关招录警务辅助人员考试，我单位同意该同志参加此次考试，若该同志被录用，我单位将配合为其办理档案、党团关系、工资等相关手续。</w:t>
      </w:r>
    </w:p>
    <w:p w14:paraId="2B5443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该同志自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至今在我单位从事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工作。</w:t>
      </w:r>
    </w:p>
    <w:p w14:paraId="061F66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我单位性质为：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。</w:t>
      </w:r>
    </w:p>
    <w:p w14:paraId="4265D8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特此证明！</w:t>
      </w:r>
    </w:p>
    <w:p w14:paraId="1AD6B9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 w14:paraId="439359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 w14:paraId="0D7EEB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单位：（加盖公章）</w:t>
      </w:r>
    </w:p>
    <w:p w14:paraId="09CE71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日</w:t>
      </w:r>
    </w:p>
    <w:p w14:paraId="5F7E70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eastAsia="宋体"/>
          <w:lang w:eastAsia="zh-CN"/>
        </w:rPr>
      </w:pPr>
    </w:p>
    <w:sectPr>
      <w:headerReference r:id="rId5" w:type="default"/>
      <w:pgSz w:w="11906" w:h="16838"/>
      <w:pgMar w:top="2098" w:right="1474" w:bottom="1984" w:left="1587" w:header="850" w:footer="56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4C7E19D8-1B26-43AB-B484-6A6F63FD78FB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ABFC1A7-75E6-4F50-BDC5-D28775F70E9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CCC03A4-2588-4D14-AF60-71493E044E9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C9DB05F-707D-433C-AFCB-470D023416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724692D-C735-447C-8559-71547774EBF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33C9433D-787A-47AE-AFB6-D9DA8D5DBF4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2C8D7630-C7FF-405D-87A7-0E1CD5EA15B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477F6E5C-0949-4974-A6D9-CFCDCDB3385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B00BDFC2-F148-4BEB-8A35-987C1D9F126D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10" w:fontKey="{28E37B92-96BA-408A-B024-6644046CB93D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8852770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DB6C03">
    <w:pPr>
      <w:keepNext w:val="0"/>
      <w:keepLines w:val="0"/>
      <w:widowControl/>
      <w:suppressLineNumbers w:val="0"/>
      <w:pBdr>
        <w:bottom w:val="none" w:color="auto" w:sz="0" w:space="0"/>
      </w:pBdr>
      <w:jc w:val="left"/>
      <w:rPr>
        <w:sz w:val="13"/>
        <w:szCs w:val="1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IsImhkaWQiOiI2ZTIyZmNkMjJjOWNmMTE0NDkyNmI3NzExZjY3YjQ5YSIsInVzZXJDb3VudCI6Mn0="/>
  </w:docVars>
  <w:rsids>
    <w:rsidRoot w:val="25766E97"/>
    <w:rsid w:val="00FE1942"/>
    <w:rsid w:val="0DB23DD0"/>
    <w:rsid w:val="0EBE3286"/>
    <w:rsid w:val="0F5D776A"/>
    <w:rsid w:val="110F3A07"/>
    <w:rsid w:val="13136924"/>
    <w:rsid w:val="16276987"/>
    <w:rsid w:val="17BE2762"/>
    <w:rsid w:val="1EF47B8C"/>
    <w:rsid w:val="233D5EA2"/>
    <w:rsid w:val="24AA2F7B"/>
    <w:rsid w:val="25766E97"/>
    <w:rsid w:val="282A3AF1"/>
    <w:rsid w:val="283604BC"/>
    <w:rsid w:val="2D19517B"/>
    <w:rsid w:val="2F1321AD"/>
    <w:rsid w:val="3CFF5B57"/>
    <w:rsid w:val="3E3F6F45"/>
    <w:rsid w:val="49537365"/>
    <w:rsid w:val="4F8026DD"/>
    <w:rsid w:val="4FC74056"/>
    <w:rsid w:val="516A3A56"/>
    <w:rsid w:val="54FA24B0"/>
    <w:rsid w:val="56F91B04"/>
    <w:rsid w:val="5FBD1346"/>
    <w:rsid w:val="64197903"/>
    <w:rsid w:val="64AC20EA"/>
    <w:rsid w:val="659A6BA8"/>
    <w:rsid w:val="6760797E"/>
    <w:rsid w:val="68D1198F"/>
    <w:rsid w:val="6CFA617E"/>
    <w:rsid w:val="6D736A1A"/>
    <w:rsid w:val="6D8E174D"/>
    <w:rsid w:val="6FC34F4E"/>
    <w:rsid w:val="73A3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sz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d90ba0925b618c8b71cb4eeed4586648\&#20844;&#21153;&#21592;&#20107;&#19994;&#21333;&#20301;&#21516;&#24847;&#25253;&#32771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公务员事业单位同意报考证明.docx</Template>
  <Pages>1</Pages>
  <Words>143</Words>
  <Characters>144</Characters>
  <Lines>0</Lines>
  <Paragraphs>0</Paragraphs>
  <TotalTime>2</TotalTime>
  <ScaleCrop>false</ScaleCrop>
  <LinksUpToDate>false</LinksUpToDate>
  <CharactersWithSpaces>208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2023-08-18T08:30:00Z</dcterms:created>
  <dc:creator>四级啊</dc:creator>
  <cp:lastModifiedBy>婷儿</cp:lastModifiedBy>
  <dcterms:modified xsi:type="dcterms:W3CDTF">2026-05-06T07:36:15Z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CCFCC94A33AE4B60B20199ECB33F826E_13</vt:lpwstr>
  </property>
  <property fmtid="{D5CDD505-2E9C-101B-9397-08002B2CF9AE}" pid="4" name="KSOTemplateUUID">
    <vt:lpwstr>v1.0_mb_XoZUliDzUnNKy6gSf/89Cg==</vt:lpwstr>
  </property>
  <property fmtid="{D5CDD505-2E9C-101B-9397-08002B2CF9AE}" pid="5" name="KSOTemplateDocerSaveRecord">
    <vt:lpwstr>eyJoZGlkIjoiMDkyMTg3YWQ5MmNlYjNlZGRkZGQ5ODQ4MDZjMmUyZDMiLCJ1c2VySWQiOiIxMTY2OTU2MDE0In0=</vt:lpwstr>
  </property>
</Properties>
</file>